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441591" w14:textId="77777777" w:rsidR="00852AF1" w:rsidRPr="00852AF1" w:rsidRDefault="00852AF1" w:rsidP="00852AF1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5B38D4E" w14:textId="77777777" w:rsidR="00852AF1" w:rsidRPr="00852AF1" w:rsidRDefault="00852AF1" w:rsidP="00852AF1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FC102FC" w14:textId="77777777" w:rsidR="00852AF1" w:rsidRDefault="00852AF1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54F965D" w14:textId="65E0E513" w:rsidR="001C1E0F" w:rsidRDefault="00D71889" w:rsidP="00D71889">
      <w:pPr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ANEXO X</w:t>
      </w:r>
      <w:r w:rsidR="00B9506D">
        <w:rPr>
          <w:rFonts w:asciiTheme="minorHAnsi" w:hAnsiTheme="minorHAnsi" w:cstheme="minorHAnsi"/>
          <w:b/>
          <w:sz w:val="22"/>
          <w:szCs w:val="22"/>
          <w:u w:val="single"/>
        </w:rPr>
        <w:t>II</w:t>
      </w:r>
    </w:p>
    <w:p w14:paraId="2097383F" w14:textId="1178C3D6" w:rsidR="00D71889" w:rsidRDefault="00D71889" w:rsidP="00D71889">
      <w:pPr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0FD9AB8" w14:textId="39DCF05B" w:rsidR="00D71889" w:rsidRDefault="00D71889" w:rsidP="00D71889">
      <w:pPr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BFDA3E7" w14:textId="256C2373" w:rsidR="00D71889" w:rsidRDefault="00D71889" w:rsidP="00D71889">
      <w:pPr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098BB3C" w14:textId="2BD110AD" w:rsidR="00D71889" w:rsidRDefault="00D71889" w:rsidP="00D71889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:lang w:val="es-ES"/>
        </w:rPr>
        <w:drawing>
          <wp:inline distT="0" distB="0" distL="0" distR="0" wp14:anchorId="0E799830" wp14:editId="19C76F2D">
            <wp:extent cx="6120765" cy="43275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rtel modelo cuidados 202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32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EF7A5" w14:textId="6321E1BD" w:rsidR="001C1E0F" w:rsidRPr="007C4280" w:rsidRDefault="001C1E0F" w:rsidP="00AE0445">
      <w:pPr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</w:p>
    <w:sectPr w:rsidR="001C1E0F" w:rsidRPr="007C4280" w:rsidSect="00E536BC">
      <w:headerReference w:type="default" r:id="rId9"/>
      <w:pgSz w:w="11907" w:h="16840" w:code="9"/>
      <w:pgMar w:top="1417" w:right="992" w:bottom="851" w:left="1276" w:header="284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0C1D60" w14:textId="77777777" w:rsidR="003C328D" w:rsidRDefault="003C328D">
      <w:r>
        <w:separator/>
      </w:r>
    </w:p>
  </w:endnote>
  <w:endnote w:type="continuationSeparator" w:id="0">
    <w:p w14:paraId="5955FBCF" w14:textId="77777777" w:rsidR="003C328D" w:rsidRDefault="003C3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ED5B05" w14:textId="77777777" w:rsidR="003C328D" w:rsidRDefault="003C328D">
      <w:r>
        <w:separator/>
      </w:r>
    </w:p>
  </w:footnote>
  <w:footnote w:type="continuationSeparator" w:id="0">
    <w:p w14:paraId="10EEDC10" w14:textId="77777777" w:rsidR="003C328D" w:rsidRDefault="003C3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CC19B" w14:textId="77777777" w:rsidR="003C328D" w:rsidRDefault="003C328D" w:rsidP="00E536BC">
    <w:pPr>
      <w:pStyle w:val="Encabezado"/>
      <w:ind w:left="-851"/>
    </w:pPr>
    <w:r>
      <w:rPr>
        <w:noProof/>
        <w:lang w:val="es-ES"/>
      </w:rPr>
      <w:drawing>
        <wp:inline distT="0" distB="0" distL="0" distR="0" wp14:anchorId="7CFF69FD" wp14:editId="6D91F9FB">
          <wp:extent cx="7010400" cy="1606827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3615" cy="161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9C2BD5" w14:textId="77777777" w:rsidR="003C328D" w:rsidRDefault="003C328D" w:rsidP="007D6377">
    <w:pPr>
      <w:pStyle w:val="Ttulo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C724D"/>
    <w:multiLevelType w:val="hybridMultilevel"/>
    <w:tmpl w:val="CEB0B360"/>
    <w:lvl w:ilvl="0" w:tplc="E8A6DD56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A33C6A"/>
    <w:multiLevelType w:val="hybridMultilevel"/>
    <w:tmpl w:val="F13ACF38"/>
    <w:lvl w:ilvl="0" w:tplc="0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3258187A"/>
    <w:multiLevelType w:val="hybridMultilevel"/>
    <w:tmpl w:val="6F9414D4"/>
    <w:lvl w:ilvl="0" w:tplc="0C0A0013">
      <w:start w:val="1"/>
      <w:numFmt w:val="upperRoman"/>
      <w:lvlText w:val="%1."/>
      <w:lvlJc w:val="right"/>
      <w:pPr>
        <w:ind w:left="1004" w:hanging="360"/>
      </w:pPr>
    </w:lvl>
    <w:lvl w:ilvl="1" w:tplc="0C0A0013">
      <w:start w:val="1"/>
      <w:numFmt w:val="upperRoman"/>
      <w:lvlText w:val="%2."/>
      <w:lvlJc w:val="righ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37AF057F"/>
    <w:multiLevelType w:val="hybridMultilevel"/>
    <w:tmpl w:val="41F00A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EB06D9"/>
    <w:multiLevelType w:val="hybridMultilevel"/>
    <w:tmpl w:val="B6AEC610"/>
    <w:lvl w:ilvl="0" w:tplc="06BE1B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4637715A"/>
    <w:multiLevelType w:val="hybridMultilevel"/>
    <w:tmpl w:val="B9E4F7D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1AB448C"/>
    <w:multiLevelType w:val="hybridMultilevel"/>
    <w:tmpl w:val="817013B2"/>
    <w:lvl w:ilvl="0" w:tplc="791489C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3AA5BAE"/>
    <w:multiLevelType w:val="hybridMultilevel"/>
    <w:tmpl w:val="F3C2EE3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B186DD68">
      <w:start w:val="1"/>
      <w:numFmt w:val="upperRoman"/>
      <w:lvlText w:val="%2."/>
      <w:lvlJc w:val="left"/>
      <w:pPr>
        <w:ind w:left="252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8ED3E76"/>
    <w:multiLevelType w:val="hybridMultilevel"/>
    <w:tmpl w:val="D464AA8C"/>
    <w:lvl w:ilvl="0" w:tplc="BE22B93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430B54"/>
    <w:multiLevelType w:val="hybridMultilevel"/>
    <w:tmpl w:val="79BC84B0"/>
    <w:lvl w:ilvl="0" w:tplc="481A68BC">
      <w:start w:val="1"/>
      <w:numFmt w:val="lowerLetter"/>
      <w:lvlText w:val="%1)"/>
      <w:lvlJc w:val="left"/>
      <w:pPr>
        <w:ind w:left="2094" w:hanging="567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19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10" w15:restartNumberingAfterBreak="0">
    <w:nsid w:val="697B5CF1"/>
    <w:multiLevelType w:val="hybridMultilevel"/>
    <w:tmpl w:val="F372F768"/>
    <w:lvl w:ilvl="0" w:tplc="0C0A0017">
      <w:start w:val="1"/>
      <w:numFmt w:val="lowerLetter"/>
      <w:lvlText w:val="%1)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6A0B6A4D"/>
    <w:multiLevelType w:val="hybridMultilevel"/>
    <w:tmpl w:val="600AFE40"/>
    <w:lvl w:ilvl="0" w:tplc="E82C9B20">
      <w:start w:val="1"/>
      <w:numFmt w:val="upperLetter"/>
      <w:lvlText w:val="%1."/>
      <w:lvlJc w:val="left"/>
      <w:pPr>
        <w:ind w:left="644" w:hanging="360"/>
      </w:pPr>
      <w:rPr>
        <w:b/>
      </w:rPr>
    </w:lvl>
    <w:lvl w:ilvl="1" w:tplc="0C0A000F">
      <w:start w:val="1"/>
      <w:numFmt w:val="decimal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3281ABA"/>
    <w:multiLevelType w:val="hybridMultilevel"/>
    <w:tmpl w:val="F6B4148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C6E6741"/>
    <w:multiLevelType w:val="hybridMultilevel"/>
    <w:tmpl w:val="0BE014C8"/>
    <w:lvl w:ilvl="0" w:tplc="7798A2CC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3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3"/>
  </w:num>
  <w:num w:numId="8">
    <w:abstractNumId w:val="7"/>
  </w:num>
  <w:num w:numId="9">
    <w:abstractNumId w:val="2"/>
  </w:num>
  <w:num w:numId="10">
    <w:abstractNumId w:val="9"/>
  </w:num>
  <w:num w:numId="11">
    <w:abstractNumId w:val="5"/>
  </w:num>
  <w:num w:numId="12">
    <w:abstractNumId w:val="12"/>
  </w:num>
  <w:num w:numId="13">
    <w:abstractNumId w:val="4"/>
  </w:num>
  <w:num w:numId="14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77"/>
    <w:rsid w:val="00011C6D"/>
    <w:rsid w:val="00011ECB"/>
    <w:rsid w:val="00012A1F"/>
    <w:rsid w:val="000220CB"/>
    <w:rsid w:val="00022559"/>
    <w:rsid w:val="000253C1"/>
    <w:rsid w:val="00036F03"/>
    <w:rsid w:val="00037B32"/>
    <w:rsid w:val="000402E8"/>
    <w:rsid w:val="00042048"/>
    <w:rsid w:val="00044274"/>
    <w:rsid w:val="00046149"/>
    <w:rsid w:val="00056168"/>
    <w:rsid w:val="00056457"/>
    <w:rsid w:val="00062577"/>
    <w:rsid w:val="00067ADD"/>
    <w:rsid w:val="00070367"/>
    <w:rsid w:val="000726D5"/>
    <w:rsid w:val="00076C0F"/>
    <w:rsid w:val="00080F27"/>
    <w:rsid w:val="000873CE"/>
    <w:rsid w:val="00090F96"/>
    <w:rsid w:val="0009667B"/>
    <w:rsid w:val="000A0169"/>
    <w:rsid w:val="000A0E6A"/>
    <w:rsid w:val="000A2525"/>
    <w:rsid w:val="000A31CA"/>
    <w:rsid w:val="000A36C7"/>
    <w:rsid w:val="000A3885"/>
    <w:rsid w:val="000B2C63"/>
    <w:rsid w:val="000B5860"/>
    <w:rsid w:val="000C6F3E"/>
    <w:rsid w:val="000D2D7B"/>
    <w:rsid w:val="000D4164"/>
    <w:rsid w:val="000D44F5"/>
    <w:rsid w:val="000D5602"/>
    <w:rsid w:val="000E1476"/>
    <w:rsid w:val="000E1DC0"/>
    <w:rsid w:val="000E7648"/>
    <w:rsid w:val="000F12CC"/>
    <w:rsid w:val="000F3E2B"/>
    <w:rsid w:val="0010218B"/>
    <w:rsid w:val="001051BD"/>
    <w:rsid w:val="0010528C"/>
    <w:rsid w:val="001058A2"/>
    <w:rsid w:val="00106243"/>
    <w:rsid w:val="00107D68"/>
    <w:rsid w:val="001117C2"/>
    <w:rsid w:val="0011562A"/>
    <w:rsid w:val="001166E9"/>
    <w:rsid w:val="00116EB2"/>
    <w:rsid w:val="00117530"/>
    <w:rsid w:val="00130082"/>
    <w:rsid w:val="00131D36"/>
    <w:rsid w:val="00143B06"/>
    <w:rsid w:val="00147517"/>
    <w:rsid w:val="00151D2D"/>
    <w:rsid w:val="00151E82"/>
    <w:rsid w:val="00152D39"/>
    <w:rsid w:val="00154717"/>
    <w:rsid w:val="00160C85"/>
    <w:rsid w:val="0016622E"/>
    <w:rsid w:val="00174006"/>
    <w:rsid w:val="00176816"/>
    <w:rsid w:val="0018162C"/>
    <w:rsid w:val="00182D1B"/>
    <w:rsid w:val="001846D4"/>
    <w:rsid w:val="0018470C"/>
    <w:rsid w:val="00184BF4"/>
    <w:rsid w:val="001867F6"/>
    <w:rsid w:val="00196391"/>
    <w:rsid w:val="001A0DBA"/>
    <w:rsid w:val="001A3EE4"/>
    <w:rsid w:val="001A595D"/>
    <w:rsid w:val="001A6CDE"/>
    <w:rsid w:val="001A7011"/>
    <w:rsid w:val="001B35C8"/>
    <w:rsid w:val="001C146C"/>
    <w:rsid w:val="001C1E0F"/>
    <w:rsid w:val="001C236E"/>
    <w:rsid w:val="001D13DF"/>
    <w:rsid w:val="00202315"/>
    <w:rsid w:val="0020593C"/>
    <w:rsid w:val="002071E2"/>
    <w:rsid w:val="00214C93"/>
    <w:rsid w:val="002173B8"/>
    <w:rsid w:val="00220888"/>
    <w:rsid w:val="00221076"/>
    <w:rsid w:val="00222313"/>
    <w:rsid w:val="00222DB8"/>
    <w:rsid w:val="00225513"/>
    <w:rsid w:val="00225A71"/>
    <w:rsid w:val="00234F65"/>
    <w:rsid w:val="002362DA"/>
    <w:rsid w:val="00244C01"/>
    <w:rsid w:val="00245A44"/>
    <w:rsid w:val="00246787"/>
    <w:rsid w:val="00252362"/>
    <w:rsid w:val="00253BC3"/>
    <w:rsid w:val="00254903"/>
    <w:rsid w:val="0026525C"/>
    <w:rsid w:val="002750AD"/>
    <w:rsid w:val="00276666"/>
    <w:rsid w:val="002808A4"/>
    <w:rsid w:val="00280ABB"/>
    <w:rsid w:val="002856CA"/>
    <w:rsid w:val="00287A15"/>
    <w:rsid w:val="00292DC2"/>
    <w:rsid w:val="00293844"/>
    <w:rsid w:val="00293D09"/>
    <w:rsid w:val="00295C33"/>
    <w:rsid w:val="002A0B64"/>
    <w:rsid w:val="002A158E"/>
    <w:rsid w:val="002A1725"/>
    <w:rsid w:val="002A5A8B"/>
    <w:rsid w:val="002A68E4"/>
    <w:rsid w:val="002B1E55"/>
    <w:rsid w:val="002B6E15"/>
    <w:rsid w:val="002B7959"/>
    <w:rsid w:val="002C0AB4"/>
    <w:rsid w:val="002C155A"/>
    <w:rsid w:val="002C38C7"/>
    <w:rsid w:val="002D07AD"/>
    <w:rsid w:val="002D70EF"/>
    <w:rsid w:val="002E1C36"/>
    <w:rsid w:val="002E6A6D"/>
    <w:rsid w:val="002F041E"/>
    <w:rsid w:val="002F1595"/>
    <w:rsid w:val="002F4C82"/>
    <w:rsid w:val="002F6522"/>
    <w:rsid w:val="002F6F47"/>
    <w:rsid w:val="0030036D"/>
    <w:rsid w:val="00307ECD"/>
    <w:rsid w:val="00311E4F"/>
    <w:rsid w:val="00314DB6"/>
    <w:rsid w:val="00315C40"/>
    <w:rsid w:val="00320101"/>
    <w:rsid w:val="00332A06"/>
    <w:rsid w:val="003342E9"/>
    <w:rsid w:val="00341441"/>
    <w:rsid w:val="00341A6C"/>
    <w:rsid w:val="003459EC"/>
    <w:rsid w:val="00357067"/>
    <w:rsid w:val="00357AA8"/>
    <w:rsid w:val="003633EA"/>
    <w:rsid w:val="00370D8A"/>
    <w:rsid w:val="00382ECE"/>
    <w:rsid w:val="0038413A"/>
    <w:rsid w:val="003A0DE4"/>
    <w:rsid w:val="003A7B43"/>
    <w:rsid w:val="003B32D3"/>
    <w:rsid w:val="003B4953"/>
    <w:rsid w:val="003B4B82"/>
    <w:rsid w:val="003B50DC"/>
    <w:rsid w:val="003C1DE9"/>
    <w:rsid w:val="003C328D"/>
    <w:rsid w:val="003D3BB6"/>
    <w:rsid w:val="003E5F07"/>
    <w:rsid w:val="003E7D2F"/>
    <w:rsid w:val="003F24BF"/>
    <w:rsid w:val="003F4405"/>
    <w:rsid w:val="00400462"/>
    <w:rsid w:val="00401195"/>
    <w:rsid w:val="00402AD4"/>
    <w:rsid w:val="004125AE"/>
    <w:rsid w:val="00415BC5"/>
    <w:rsid w:val="00423C9D"/>
    <w:rsid w:val="00432BE0"/>
    <w:rsid w:val="00434B2B"/>
    <w:rsid w:val="004438E6"/>
    <w:rsid w:val="00456336"/>
    <w:rsid w:val="00457C28"/>
    <w:rsid w:val="004733D1"/>
    <w:rsid w:val="00473402"/>
    <w:rsid w:val="00482E07"/>
    <w:rsid w:val="00487D51"/>
    <w:rsid w:val="00487E44"/>
    <w:rsid w:val="00493B96"/>
    <w:rsid w:val="00495725"/>
    <w:rsid w:val="00497EA7"/>
    <w:rsid w:val="004A506C"/>
    <w:rsid w:val="004B1C38"/>
    <w:rsid w:val="004B5C65"/>
    <w:rsid w:val="004B6DF2"/>
    <w:rsid w:val="004B75B4"/>
    <w:rsid w:val="004D067D"/>
    <w:rsid w:val="004D4CF0"/>
    <w:rsid w:val="004D5F96"/>
    <w:rsid w:val="004E2434"/>
    <w:rsid w:val="004E4EFE"/>
    <w:rsid w:val="004F3B2B"/>
    <w:rsid w:val="004F41F1"/>
    <w:rsid w:val="00500D6B"/>
    <w:rsid w:val="005050B9"/>
    <w:rsid w:val="00506C0A"/>
    <w:rsid w:val="005129BE"/>
    <w:rsid w:val="00514AEE"/>
    <w:rsid w:val="00516221"/>
    <w:rsid w:val="00520FB7"/>
    <w:rsid w:val="00521D96"/>
    <w:rsid w:val="0052442C"/>
    <w:rsid w:val="00530277"/>
    <w:rsid w:val="00537024"/>
    <w:rsid w:val="00541B10"/>
    <w:rsid w:val="00541B55"/>
    <w:rsid w:val="00551AB5"/>
    <w:rsid w:val="00561CD2"/>
    <w:rsid w:val="005626D3"/>
    <w:rsid w:val="005639BA"/>
    <w:rsid w:val="00565CF2"/>
    <w:rsid w:val="00576F76"/>
    <w:rsid w:val="00577682"/>
    <w:rsid w:val="00577A72"/>
    <w:rsid w:val="005800E4"/>
    <w:rsid w:val="0058437A"/>
    <w:rsid w:val="005853B3"/>
    <w:rsid w:val="00586296"/>
    <w:rsid w:val="00594833"/>
    <w:rsid w:val="00596D8E"/>
    <w:rsid w:val="005A470B"/>
    <w:rsid w:val="005B03FB"/>
    <w:rsid w:val="005C0265"/>
    <w:rsid w:val="005C1A49"/>
    <w:rsid w:val="005C7E51"/>
    <w:rsid w:val="005D01C2"/>
    <w:rsid w:val="005D0573"/>
    <w:rsid w:val="005D0AE8"/>
    <w:rsid w:val="005D1F29"/>
    <w:rsid w:val="005D318A"/>
    <w:rsid w:val="005D3508"/>
    <w:rsid w:val="005D7BD1"/>
    <w:rsid w:val="005E18FF"/>
    <w:rsid w:val="005E6555"/>
    <w:rsid w:val="005F6749"/>
    <w:rsid w:val="005F77F4"/>
    <w:rsid w:val="00603651"/>
    <w:rsid w:val="00611920"/>
    <w:rsid w:val="00625399"/>
    <w:rsid w:val="0062598B"/>
    <w:rsid w:val="00630AC1"/>
    <w:rsid w:val="0063630C"/>
    <w:rsid w:val="006366B8"/>
    <w:rsid w:val="00641CCC"/>
    <w:rsid w:val="00643031"/>
    <w:rsid w:val="00646CEC"/>
    <w:rsid w:val="00646D8A"/>
    <w:rsid w:val="0065091E"/>
    <w:rsid w:val="00656D89"/>
    <w:rsid w:val="00661D2E"/>
    <w:rsid w:val="00662AA6"/>
    <w:rsid w:val="0066377B"/>
    <w:rsid w:val="0066530D"/>
    <w:rsid w:val="006666E0"/>
    <w:rsid w:val="00667D68"/>
    <w:rsid w:val="006702CF"/>
    <w:rsid w:val="00672816"/>
    <w:rsid w:val="00676876"/>
    <w:rsid w:val="00676D62"/>
    <w:rsid w:val="006776A7"/>
    <w:rsid w:val="00677E95"/>
    <w:rsid w:val="00683080"/>
    <w:rsid w:val="00685E5A"/>
    <w:rsid w:val="0068622A"/>
    <w:rsid w:val="00692E2F"/>
    <w:rsid w:val="00694AC6"/>
    <w:rsid w:val="006A0A00"/>
    <w:rsid w:val="006A11DE"/>
    <w:rsid w:val="006A11F2"/>
    <w:rsid w:val="006A2460"/>
    <w:rsid w:val="006A5096"/>
    <w:rsid w:val="006A523B"/>
    <w:rsid w:val="006A586B"/>
    <w:rsid w:val="006B28A6"/>
    <w:rsid w:val="006C0D18"/>
    <w:rsid w:val="006C0F4C"/>
    <w:rsid w:val="006C1050"/>
    <w:rsid w:val="006D09D4"/>
    <w:rsid w:val="006D2801"/>
    <w:rsid w:val="006D41E8"/>
    <w:rsid w:val="006E1166"/>
    <w:rsid w:val="006E7D3B"/>
    <w:rsid w:val="006F0EDE"/>
    <w:rsid w:val="006F3283"/>
    <w:rsid w:val="007056B5"/>
    <w:rsid w:val="00707E9F"/>
    <w:rsid w:val="00720A76"/>
    <w:rsid w:val="00721EF8"/>
    <w:rsid w:val="00723171"/>
    <w:rsid w:val="00723E43"/>
    <w:rsid w:val="007315F1"/>
    <w:rsid w:val="00731A68"/>
    <w:rsid w:val="00736487"/>
    <w:rsid w:val="007416CB"/>
    <w:rsid w:val="00742D66"/>
    <w:rsid w:val="00743CA4"/>
    <w:rsid w:val="00744938"/>
    <w:rsid w:val="00746496"/>
    <w:rsid w:val="00746D89"/>
    <w:rsid w:val="00762674"/>
    <w:rsid w:val="00765A44"/>
    <w:rsid w:val="00765DA5"/>
    <w:rsid w:val="00766919"/>
    <w:rsid w:val="007745F7"/>
    <w:rsid w:val="00780599"/>
    <w:rsid w:val="00782772"/>
    <w:rsid w:val="00785390"/>
    <w:rsid w:val="007A398B"/>
    <w:rsid w:val="007A3C39"/>
    <w:rsid w:val="007B0396"/>
    <w:rsid w:val="007B1C51"/>
    <w:rsid w:val="007B3B86"/>
    <w:rsid w:val="007B4C70"/>
    <w:rsid w:val="007C0F51"/>
    <w:rsid w:val="007C2C38"/>
    <w:rsid w:val="007C32ED"/>
    <w:rsid w:val="007C4280"/>
    <w:rsid w:val="007C5B47"/>
    <w:rsid w:val="007C6D22"/>
    <w:rsid w:val="007D25ED"/>
    <w:rsid w:val="007D2C17"/>
    <w:rsid w:val="007D2FF5"/>
    <w:rsid w:val="007D6377"/>
    <w:rsid w:val="007E4D68"/>
    <w:rsid w:val="007E6B35"/>
    <w:rsid w:val="007E6C52"/>
    <w:rsid w:val="007E7704"/>
    <w:rsid w:val="007E7CBE"/>
    <w:rsid w:val="007F1042"/>
    <w:rsid w:val="00807FFC"/>
    <w:rsid w:val="00812CE3"/>
    <w:rsid w:val="008212F7"/>
    <w:rsid w:val="008230F8"/>
    <w:rsid w:val="00823E9D"/>
    <w:rsid w:val="008355FE"/>
    <w:rsid w:val="0084394C"/>
    <w:rsid w:val="00845125"/>
    <w:rsid w:val="00845E80"/>
    <w:rsid w:val="008511C2"/>
    <w:rsid w:val="00852AF1"/>
    <w:rsid w:val="008538BA"/>
    <w:rsid w:val="00853F94"/>
    <w:rsid w:val="00855A71"/>
    <w:rsid w:val="00856F83"/>
    <w:rsid w:val="00862A7F"/>
    <w:rsid w:val="00867752"/>
    <w:rsid w:val="00867F10"/>
    <w:rsid w:val="00871A56"/>
    <w:rsid w:val="00871ACA"/>
    <w:rsid w:val="00872CA9"/>
    <w:rsid w:val="008805F1"/>
    <w:rsid w:val="00884C3B"/>
    <w:rsid w:val="00886945"/>
    <w:rsid w:val="00891502"/>
    <w:rsid w:val="00891F71"/>
    <w:rsid w:val="00892649"/>
    <w:rsid w:val="0089281E"/>
    <w:rsid w:val="008955CC"/>
    <w:rsid w:val="008976B8"/>
    <w:rsid w:val="008A05B7"/>
    <w:rsid w:val="008A337C"/>
    <w:rsid w:val="008A415F"/>
    <w:rsid w:val="008A7F84"/>
    <w:rsid w:val="008B3F81"/>
    <w:rsid w:val="008B4E8D"/>
    <w:rsid w:val="008B70EE"/>
    <w:rsid w:val="008B73AE"/>
    <w:rsid w:val="008C059C"/>
    <w:rsid w:val="008C1A74"/>
    <w:rsid w:val="008C21AA"/>
    <w:rsid w:val="008C4BEC"/>
    <w:rsid w:val="008C4E45"/>
    <w:rsid w:val="008C6772"/>
    <w:rsid w:val="008C6C7B"/>
    <w:rsid w:val="008D0521"/>
    <w:rsid w:val="008D62AD"/>
    <w:rsid w:val="008D7573"/>
    <w:rsid w:val="008E4A1A"/>
    <w:rsid w:val="008F755B"/>
    <w:rsid w:val="00902A5D"/>
    <w:rsid w:val="0090314E"/>
    <w:rsid w:val="00903477"/>
    <w:rsid w:val="00913A3D"/>
    <w:rsid w:val="00914322"/>
    <w:rsid w:val="00914359"/>
    <w:rsid w:val="00921600"/>
    <w:rsid w:val="009225A6"/>
    <w:rsid w:val="00922827"/>
    <w:rsid w:val="00931614"/>
    <w:rsid w:val="00935766"/>
    <w:rsid w:val="00937AD7"/>
    <w:rsid w:val="00940578"/>
    <w:rsid w:val="009547AB"/>
    <w:rsid w:val="009601B5"/>
    <w:rsid w:val="009602AE"/>
    <w:rsid w:val="00960444"/>
    <w:rsid w:val="00964EEE"/>
    <w:rsid w:val="0096581D"/>
    <w:rsid w:val="00970264"/>
    <w:rsid w:val="0097509B"/>
    <w:rsid w:val="00977755"/>
    <w:rsid w:val="00981CBA"/>
    <w:rsid w:val="009862FE"/>
    <w:rsid w:val="009877A0"/>
    <w:rsid w:val="00991DD3"/>
    <w:rsid w:val="00991F33"/>
    <w:rsid w:val="009A53A9"/>
    <w:rsid w:val="009B07A0"/>
    <w:rsid w:val="009C20CD"/>
    <w:rsid w:val="009C51BA"/>
    <w:rsid w:val="009D220B"/>
    <w:rsid w:val="009D75D9"/>
    <w:rsid w:val="009F2EC7"/>
    <w:rsid w:val="00A01F7A"/>
    <w:rsid w:val="00A0765B"/>
    <w:rsid w:val="00A12CA5"/>
    <w:rsid w:val="00A1678D"/>
    <w:rsid w:val="00A17434"/>
    <w:rsid w:val="00A242B3"/>
    <w:rsid w:val="00A25E38"/>
    <w:rsid w:val="00A272C8"/>
    <w:rsid w:val="00A352C8"/>
    <w:rsid w:val="00A45A62"/>
    <w:rsid w:val="00A45C68"/>
    <w:rsid w:val="00A61200"/>
    <w:rsid w:val="00A751D4"/>
    <w:rsid w:val="00A77354"/>
    <w:rsid w:val="00A81889"/>
    <w:rsid w:val="00A82992"/>
    <w:rsid w:val="00A84CFD"/>
    <w:rsid w:val="00A84E6E"/>
    <w:rsid w:val="00A85835"/>
    <w:rsid w:val="00A87CC1"/>
    <w:rsid w:val="00A91C2E"/>
    <w:rsid w:val="00AA5C84"/>
    <w:rsid w:val="00AA67FE"/>
    <w:rsid w:val="00AB25D0"/>
    <w:rsid w:val="00AC2F1B"/>
    <w:rsid w:val="00AC37DE"/>
    <w:rsid w:val="00AC50E8"/>
    <w:rsid w:val="00AC6906"/>
    <w:rsid w:val="00AD3446"/>
    <w:rsid w:val="00AD5C25"/>
    <w:rsid w:val="00AE0445"/>
    <w:rsid w:val="00AE42C6"/>
    <w:rsid w:val="00AE54D4"/>
    <w:rsid w:val="00AE6281"/>
    <w:rsid w:val="00AE788C"/>
    <w:rsid w:val="00AF4102"/>
    <w:rsid w:val="00AF4BED"/>
    <w:rsid w:val="00AF56EE"/>
    <w:rsid w:val="00B05BEC"/>
    <w:rsid w:val="00B10666"/>
    <w:rsid w:val="00B13C14"/>
    <w:rsid w:val="00B156EE"/>
    <w:rsid w:val="00B15772"/>
    <w:rsid w:val="00B216E5"/>
    <w:rsid w:val="00B258AA"/>
    <w:rsid w:val="00B265EB"/>
    <w:rsid w:val="00B27700"/>
    <w:rsid w:val="00B41FCE"/>
    <w:rsid w:val="00B4233F"/>
    <w:rsid w:val="00B4264A"/>
    <w:rsid w:val="00B42A2E"/>
    <w:rsid w:val="00B5304F"/>
    <w:rsid w:val="00B536F4"/>
    <w:rsid w:val="00B555EF"/>
    <w:rsid w:val="00B625D7"/>
    <w:rsid w:val="00B824E5"/>
    <w:rsid w:val="00B8604C"/>
    <w:rsid w:val="00B8623B"/>
    <w:rsid w:val="00B9506D"/>
    <w:rsid w:val="00BA043E"/>
    <w:rsid w:val="00BA26A7"/>
    <w:rsid w:val="00BB6C83"/>
    <w:rsid w:val="00BB7C2C"/>
    <w:rsid w:val="00BC4E63"/>
    <w:rsid w:val="00BC7C9A"/>
    <w:rsid w:val="00BD2B88"/>
    <w:rsid w:val="00BD3840"/>
    <w:rsid w:val="00BE0154"/>
    <w:rsid w:val="00BF28C1"/>
    <w:rsid w:val="00BF408C"/>
    <w:rsid w:val="00BF5DD8"/>
    <w:rsid w:val="00C031E1"/>
    <w:rsid w:val="00C04483"/>
    <w:rsid w:val="00C073EF"/>
    <w:rsid w:val="00C11CCF"/>
    <w:rsid w:val="00C13BD8"/>
    <w:rsid w:val="00C14574"/>
    <w:rsid w:val="00C2195B"/>
    <w:rsid w:val="00C22E78"/>
    <w:rsid w:val="00C302E7"/>
    <w:rsid w:val="00C33841"/>
    <w:rsid w:val="00C36FA4"/>
    <w:rsid w:val="00C4139A"/>
    <w:rsid w:val="00C42CEF"/>
    <w:rsid w:val="00C45E52"/>
    <w:rsid w:val="00C54C53"/>
    <w:rsid w:val="00C67E76"/>
    <w:rsid w:val="00C7003A"/>
    <w:rsid w:val="00C765DB"/>
    <w:rsid w:val="00C83440"/>
    <w:rsid w:val="00C84951"/>
    <w:rsid w:val="00C84CDC"/>
    <w:rsid w:val="00C856DE"/>
    <w:rsid w:val="00C87DB8"/>
    <w:rsid w:val="00C92EBF"/>
    <w:rsid w:val="00C94B21"/>
    <w:rsid w:val="00C9554F"/>
    <w:rsid w:val="00CA4C9E"/>
    <w:rsid w:val="00CA72F9"/>
    <w:rsid w:val="00CB76C9"/>
    <w:rsid w:val="00CC02D7"/>
    <w:rsid w:val="00CE0CA0"/>
    <w:rsid w:val="00CE45CA"/>
    <w:rsid w:val="00CE65DE"/>
    <w:rsid w:val="00CF0006"/>
    <w:rsid w:val="00CF2332"/>
    <w:rsid w:val="00CF56AE"/>
    <w:rsid w:val="00D05FCE"/>
    <w:rsid w:val="00D12053"/>
    <w:rsid w:val="00D13ECB"/>
    <w:rsid w:val="00D1420A"/>
    <w:rsid w:val="00D21AF7"/>
    <w:rsid w:val="00D23068"/>
    <w:rsid w:val="00D24626"/>
    <w:rsid w:val="00D31A4F"/>
    <w:rsid w:val="00D33793"/>
    <w:rsid w:val="00D33FB5"/>
    <w:rsid w:val="00D40606"/>
    <w:rsid w:val="00D55C8A"/>
    <w:rsid w:val="00D56611"/>
    <w:rsid w:val="00D57524"/>
    <w:rsid w:val="00D60B8E"/>
    <w:rsid w:val="00D62980"/>
    <w:rsid w:val="00D63D73"/>
    <w:rsid w:val="00D65909"/>
    <w:rsid w:val="00D717BC"/>
    <w:rsid w:val="00D71889"/>
    <w:rsid w:val="00D722CC"/>
    <w:rsid w:val="00D72788"/>
    <w:rsid w:val="00D77811"/>
    <w:rsid w:val="00D81A2F"/>
    <w:rsid w:val="00D840B7"/>
    <w:rsid w:val="00D9021E"/>
    <w:rsid w:val="00D90F08"/>
    <w:rsid w:val="00D92C26"/>
    <w:rsid w:val="00D93445"/>
    <w:rsid w:val="00DA463C"/>
    <w:rsid w:val="00DC0CA1"/>
    <w:rsid w:val="00DD7B02"/>
    <w:rsid w:val="00DD7CEC"/>
    <w:rsid w:val="00DF1BAA"/>
    <w:rsid w:val="00E00BF8"/>
    <w:rsid w:val="00E011D6"/>
    <w:rsid w:val="00E063BB"/>
    <w:rsid w:val="00E064C5"/>
    <w:rsid w:val="00E155F4"/>
    <w:rsid w:val="00E21391"/>
    <w:rsid w:val="00E2796E"/>
    <w:rsid w:val="00E3047F"/>
    <w:rsid w:val="00E309FA"/>
    <w:rsid w:val="00E31907"/>
    <w:rsid w:val="00E3580D"/>
    <w:rsid w:val="00E47A91"/>
    <w:rsid w:val="00E510C9"/>
    <w:rsid w:val="00E529F2"/>
    <w:rsid w:val="00E536BC"/>
    <w:rsid w:val="00E55A7B"/>
    <w:rsid w:val="00E55E95"/>
    <w:rsid w:val="00E660A5"/>
    <w:rsid w:val="00E71425"/>
    <w:rsid w:val="00E7517D"/>
    <w:rsid w:val="00EA7BA6"/>
    <w:rsid w:val="00EB1678"/>
    <w:rsid w:val="00EB6276"/>
    <w:rsid w:val="00EC2EBD"/>
    <w:rsid w:val="00EC42B6"/>
    <w:rsid w:val="00ED1AB7"/>
    <w:rsid w:val="00ED20AB"/>
    <w:rsid w:val="00ED5A3D"/>
    <w:rsid w:val="00ED60D4"/>
    <w:rsid w:val="00EE0688"/>
    <w:rsid w:val="00EE1D34"/>
    <w:rsid w:val="00EE75BA"/>
    <w:rsid w:val="00EF1D26"/>
    <w:rsid w:val="00EF28ED"/>
    <w:rsid w:val="00EF2E2A"/>
    <w:rsid w:val="00F02E19"/>
    <w:rsid w:val="00F0774A"/>
    <w:rsid w:val="00F1059D"/>
    <w:rsid w:val="00F25860"/>
    <w:rsid w:val="00F277B0"/>
    <w:rsid w:val="00F32988"/>
    <w:rsid w:val="00F34DB7"/>
    <w:rsid w:val="00F421A8"/>
    <w:rsid w:val="00F45797"/>
    <w:rsid w:val="00F4678B"/>
    <w:rsid w:val="00F67D8F"/>
    <w:rsid w:val="00F80304"/>
    <w:rsid w:val="00F83C7F"/>
    <w:rsid w:val="00F855BB"/>
    <w:rsid w:val="00F920F8"/>
    <w:rsid w:val="00F95EBF"/>
    <w:rsid w:val="00FA06CE"/>
    <w:rsid w:val="00FA4222"/>
    <w:rsid w:val="00FA5420"/>
    <w:rsid w:val="00FB02AC"/>
    <w:rsid w:val="00FB41C1"/>
    <w:rsid w:val="00FC13FA"/>
    <w:rsid w:val="00FC75D5"/>
    <w:rsid w:val="00FC7B04"/>
    <w:rsid w:val="00FD06E9"/>
    <w:rsid w:val="00FD25BD"/>
    <w:rsid w:val="00FE3926"/>
    <w:rsid w:val="00FE3BBA"/>
    <w:rsid w:val="00FE6F6A"/>
    <w:rsid w:val="00FF1EAE"/>
    <w:rsid w:val="00FF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314BE49B"/>
  <w15:chartTrackingRefBased/>
  <w15:docId w15:val="{154CC1D0-282A-4B92-ACC9-F2ACAA1CD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6A7"/>
    <w:rPr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noProof/>
      <w:sz w:val="20"/>
    </w:rPr>
  </w:style>
  <w:style w:type="paragraph" w:styleId="Ttulo2">
    <w:name w:val="heading 2"/>
    <w:basedOn w:val="Normal"/>
    <w:next w:val="Normal"/>
    <w:qFormat/>
    <w:pPr>
      <w:keepNext/>
      <w:tabs>
        <w:tab w:val="left" w:pos="1134"/>
        <w:tab w:val="right" w:pos="7938"/>
      </w:tabs>
      <w:jc w:val="center"/>
      <w:outlineLvl w:val="1"/>
    </w:pPr>
    <w:rPr>
      <w:rFonts w:ascii="Verdana" w:hAnsi="Verdana"/>
      <w:b/>
      <w:sz w:val="22"/>
    </w:rPr>
  </w:style>
  <w:style w:type="paragraph" w:styleId="Ttulo4">
    <w:name w:val="heading 4"/>
    <w:basedOn w:val="Normal"/>
    <w:next w:val="Normal"/>
    <w:qFormat/>
    <w:pPr>
      <w:keepNext/>
      <w:tabs>
        <w:tab w:val="left" w:pos="1134"/>
        <w:tab w:val="right" w:pos="7938"/>
      </w:tabs>
      <w:jc w:val="both"/>
      <w:outlineLvl w:val="3"/>
    </w:pPr>
    <w:rPr>
      <w:rFonts w:ascii="Verdana" w:hAnsi="Verdana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pPr>
      <w:tabs>
        <w:tab w:val="left" w:pos="1134"/>
        <w:tab w:val="right" w:pos="7938"/>
      </w:tabs>
      <w:jc w:val="both"/>
    </w:pPr>
    <w:rPr>
      <w:rFonts w:ascii="Verdana" w:hAnsi="Verdana"/>
    </w:rPr>
  </w:style>
  <w:style w:type="paragraph" w:styleId="Sangradetextonormal">
    <w:name w:val="Body Text Indent"/>
    <w:basedOn w:val="Normal"/>
    <w:link w:val="SangradetextonormalCar"/>
    <w:pPr>
      <w:spacing w:before="120" w:after="120"/>
      <w:ind w:firstLine="709"/>
      <w:jc w:val="both"/>
    </w:pPr>
    <w:rPr>
      <w:sz w:val="22"/>
    </w:rPr>
  </w:style>
  <w:style w:type="paragraph" w:styleId="Textodeglobo">
    <w:name w:val="Balloon Text"/>
    <w:basedOn w:val="Normal"/>
    <w:semiHidden/>
    <w:rsid w:val="00E2796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D40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rsid w:val="0090314E"/>
  </w:style>
  <w:style w:type="paragraph" w:styleId="Textoindependiente">
    <w:name w:val="Body Text"/>
    <w:basedOn w:val="Normal"/>
    <w:link w:val="TextoindependienteCar"/>
    <w:rsid w:val="00037B3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037B32"/>
    <w:rPr>
      <w:sz w:val="24"/>
      <w:lang w:val="es-ES_tradnl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080F27"/>
    <w:pPr>
      <w:ind w:left="720"/>
      <w:contextualSpacing/>
    </w:pPr>
  </w:style>
  <w:style w:type="character" w:customStyle="1" w:styleId="EncabezadoCar">
    <w:name w:val="Encabezado Car"/>
    <w:link w:val="Encabezado"/>
    <w:uiPriority w:val="99"/>
    <w:locked/>
    <w:rsid w:val="004B75B4"/>
    <w:rPr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0B8E"/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31907"/>
    <w:rPr>
      <w:sz w:val="22"/>
      <w:lang w:val="es-ES_tradnl"/>
    </w:rPr>
  </w:style>
  <w:style w:type="character" w:styleId="Refdecomentario">
    <w:name w:val="annotation reference"/>
    <w:basedOn w:val="Fuentedeprrafopredeter"/>
    <w:rsid w:val="0066530D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6530D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66530D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653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6530D"/>
    <w:rPr>
      <w:b/>
      <w:bCs/>
      <w:lang w:val="es-ES_tradnl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7D25ED"/>
    <w:rPr>
      <w:sz w:val="24"/>
      <w:lang w:val="es-ES_tradnl"/>
    </w:rPr>
  </w:style>
  <w:style w:type="paragraph" w:customStyle="1" w:styleId="CarCarCar">
    <w:name w:val="Car Car Car"/>
    <w:basedOn w:val="Normal"/>
    <w:rsid w:val="001C1E0F"/>
    <w:pPr>
      <w:spacing w:after="160" w:line="240" w:lineRule="exact"/>
    </w:pPr>
    <w:rPr>
      <w:rFonts w:ascii="Tahoma" w:hAnsi="Tahoma"/>
      <w:sz w:val="20"/>
      <w:lang w:val="en-US" w:eastAsia="en-US"/>
    </w:rPr>
  </w:style>
  <w:style w:type="paragraph" w:customStyle="1" w:styleId="Default">
    <w:name w:val="Default"/>
    <w:rsid w:val="00E660A5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rsid w:val="00BB7C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m10597\Documents\Plantillas%20personalizadas%20de%20Office\ofici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819D7-774D-4704-B39A-1F7AD43F6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</Template>
  <TotalTime>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Dirección General de Cooperación Local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Malo Cerro Mónica</cp:lastModifiedBy>
  <cp:revision>2</cp:revision>
  <cp:lastPrinted>2023-01-11T08:03:00Z</cp:lastPrinted>
  <dcterms:created xsi:type="dcterms:W3CDTF">2023-04-24T08:05:00Z</dcterms:created>
  <dcterms:modified xsi:type="dcterms:W3CDTF">2023-04-24T08:05:00Z</dcterms:modified>
</cp:coreProperties>
</file>